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E50BB8" w14:textId="77777777" w:rsidR="00CE49EB" w:rsidRDefault="00000000">
      <w:pPr>
        <w:spacing w:before="55"/>
        <w:ind w:left="380"/>
      </w:pPr>
      <w:r>
        <w:rPr>
          <w:rFonts w:ascii="Papyrus" w:hAnsi="Papyrus"/>
          <w:b/>
          <w:noProof/>
          <w:sz w:val="23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6528E339" wp14:editId="6CA1EDD3">
                <wp:simplePos x="0" y="0"/>
                <wp:positionH relativeFrom="page">
                  <wp:posOffset>2798960</wp:posOffset>
                </wp:positionH>
                <wp:positionV relativeFrom="paragraph">
                  <wp:posOffset>49523</wp:posOffset>
                </wp:positionV>
                <wp:extent cx="2097696" cy="634402"/>
                <wp:effectExtent l="0" t="0" r="0" b="598"/>
                <wp:wrapNone/>
                <wp:docPr id="94108448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7696" cy="634402"/>
                          <a:chOff x="0" y="0"/>
                          <a:chExt cx="2097696" cy="634402"/>
                        </a:xfrm>
                      </wpg:grpSpPr>
                      <pic:pic xmlns:pic="http://schemas.openxmlformats.org/drawingml/2006/picture">
                        <pic:nvPicPr>
                          <pic:cNvPr id="680159691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551" cy="630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0860548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0552" y="47659"/>
                            <a:ext cx="426713" cy="58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6988287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61901" y="134015"/>
                            <a:ext cx="1035795" cy="500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889E08" id="Group 1" o:spid="_x0000_s1026" style="position:absolute;margin-left:220.4pt;margin-top:3.9pt;width:165.15pt;height:49.95pt;z-index:15729152;mso-position-horizontal-relative:page" coordsize="20976,6344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305;height:63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">
                  <v:imagedata r:id="rId10" o:title=""/>
                </v:shape>
                <v:shape id="Image 3" o:spid="_x0000_s1028" type="#_x0000_t75" style="position:absolute;left:6305;top:476;width:4267;height:58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">
                  <v:imagedata r:id="rId11" o:title=""/>
                </v:shape>
                <v:shape id="Image 4" o:spid="_x0000_s1029" type="#_x0000_t75" style="position:absolute;left:10619;top:1340;width:10357;height:500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&#13;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rFonts w:ascii="Papyrus" w:hAnsi="Papyrus"/>
          <w:b/>
          <w:color w:val="E97132"/>
          <w:spacing w:val="-2"/>
          <w:w w:val="80"/>
          <w:sz w:val="23"/>
        </w:rPr>
        <w:t>ROYAL</w:t>
      </w:r>
      <w:r>
        <w:rPr>
          <w:rFonts w:ascii="Papyrus" w:hAnsi="Papyrus"/>
          <w:b/>
          <w:color w:val="4EA72E"/>
          <w:spacing w:val="-2"/>
          <w:w w:val="80"/>
          <w:sz w:val="23"/>
        </w:rPr>
        <w:t>EMPOWENT</w:t>
      </w:r>
    </w:p>
    <w:p w14:paraId="3DFF591A" w14:textId="77777777" w:rsidR="00CE49EB" w:rsidRDefault="00000000">
      <w:pPr>
        <w:pStyle w:val="Heading3"/>
        <w:spacing w:before="5" w:line="376" w:lineRule="exact"/>
      </w:pPr>
      <w:r>
        <w:rPr>
          <w:color w:val="0E2841"/>
          <w:spacing w:val="-2"/>
        </w:rPr>
        <w:t>Barbara</w:t>
      </w:r>
      <w:r>
        <w:rPr>
          <w:color w:val="0E2841"/>
          <w:spacing w:val="-3"/>
        </w:rPr>
        <w:t xml:space="preserve"> </w:t>
      </w:r>
      <w:r>
        <w:rPr>
          <w:color w:val="0E2841"/>
          <w:spacing w:val="-2"/>
        </w:rPr>
        <w:t>Reale</w:t>
      </w:r>
    </w:p>
    <w:p w14:paraId="080A0A53" w14:textId="77777777" w:rsidR="00CE49EB" w:rsidRDefault="00000000">
      <w:pPr>
        <w:spacing w:line="255" w:lineRule="exact"/>
        <w:ind w:left="380"/>
      </w:pPr>
      <w:r>
        <w:rPr>
          <w:rFonts w:ascii="Bradley Hand" w:hAnsi="Bradley Hand"/>
          <w:b/>
          <w:color w:val="156082"/>
          <w:spacing w:val="-2"/>
          <w:w w:val="105"/>
          <w:sz w:val="21"/>
        </w:rPr>
        <w:t>tailormade</w:t>
      </w:r>
    </w:p>
    <w:p w14:paraId="043AB765" w14:textId="77777777" w:rsidR="00CE49EB" w:rsidRDefault="00000000">
      <w:pPr>
        <w:spacing w:before="8" w:line="242" w:lineRule="auto"/>
        <w:ind w:left="380" w:right="40"/>
        <w:rPr>
          <w:rFonts w:ascii="Bradley Hand" w:hAnsi="Bradley Hand"/>
          <w:b/>
          <w:color w:val="156082"/>
          <w:w w:val="115"/>
          <w:sz w:val="21"/>
        </w:rPr>
      </w:pPr>
      <w:proofErr w:type="spellStart"/>
      <w:r>
        <w:rPr>
          <w:rFonts w:ascii="Bradley Hand" w:hAnsi="Bradley Hand"/>
          <w:b/>
          <w:color w:val="156082"/>
          <w:w w:val="115"/>
          <w:sz w:val="21"/>
        </w:rPr>
        <w:t>anti</w:t>
      </w:r>
      <w:r>
        <w:rPr>
          <w:rFonts w:ascii="Bradley Hand" w:hAnsi="Bradley Hand"/>
          <w:b/>
          <w:color w:val="156082"/>
          <w:spacing w:val="-14"/>
          <w:w w:val="115"/>
          <w:sz w:val="21"/>
        </w:rPr>
        <w:t xml:space="preserve"> </w:t>
      </w:r>
      <w:r>
        <w:rPr>
          <w:rFonts w:ascii="Bradley Hand" w:hAnsi="Bradley Hand"/>
          <w:b/>
          <w:color w:val="156082"/>
          <w:w w:val="115"/>
          <w:sz w:val="21"/>
        </w:rPr>
        <w:t>aging</w:t>
      </w:r>
      <w:proofErr w:type="spellEnd"/>
      <w:r>
        <w:rPr>
          <w:rFonts w:ascii="Bradley Hand" w:hAnsi="Bradley Hand"/>
          <w:b/>
          <w:color w:val="156082"/>
          <w:spacing w:val="-14"/>
          <w:w w:val="115"/>
          <w:sz w:val="21"/>
        </w:rPr>
        <w:t xml:space="preserve"> </w:t>
      </w:r>
      <w:r>
        <w:rPr>
          <w:rFonts w:ascii="Bradley Hand" w:hAnsi="Bradley Hand"/>
          <w:b/>
          <w:color w:val="156082"/>
          <w:w w:val="115"/>
          <w:sz w:val="21"/>
        </w:rPr>
        <w:t>nutrition</w:t>
      </w:r>
      <w:r>
        <w:rPr>
          <w:rFonts w:ascii="Bradley Hand" w:hAnsi="Bradley Hand"/>
          <w:b/>
          <w:color w:val="156082"/>
          <w:spacing w:val="-13"/>
          <w:w w:val="115"/>
          <w:sz w:val="21"/>
        </w:rPr>
        <w:t xml:space="preserve"> </w:t>
      </w:r>
      <w:r>
        <w:rPr>
          <w:rFonts w:ascii="Bradley Hand" w:hAnsi="Bradley Hand"/>
          <w:b/>
          <w:color w:val="156082"/>
          <w:w w:val="115"/>
          <w:sz w:val="21"/>
        </w:rPr>
        <w:t>at a cellular level</w:t>
      </w:r>
    </w:p>
    <w:p w14:paraId="5B9A5BBB" w14:textId="77777777" w:rsidR="00CE49EB" w:rsidRPr="00801CF1" w:rsidRDefault="00000000">
      <w:pPr>
        <w:spacing w:before="52"/>
        <w:ind w:left="380"/>
        <w:rPr>
          <w:lang w:val="nl-NL"/>
        </w:rPr>
      </w:pPr>
      <w:r w:rsidRPr="00801CF1">
        <w:rPr>
          <w:lang w:val="nl-NL"/>
        </w:rPr>
        <w:br w:type="column"/>
      </w:r>
      <w:r>
        <w:rPr>
          <w:rFonts w:ascii="Aptos" w:hAnsi="Aptos"/>
          <w:bCs/>
          <w:color w:val="4EA72E"/>
          <w:w w:val="115"/>
          <w:sz w:val="21"/>
          <w:szCs w:val="21"/>
          <w:lang w:val="nl-NL"/>
        </w:rPr>
        <w:t>KVK</w:t>
      </w:r>
      <w:r>
        <w:rPr>
          <w:rFonts w:ascii="Aptos" w:hAnsi="Aptos"/>
          <w:bCs/>
          <w:color w:val="4EA72E"/>
          <w:spacing w:val="-5"/>
          <w:w w:val="115"/>
          <w:sz w:val="21"/>
          <w:szCs w:val="21"/>
          <w:lang w:val="nl-NL"/>
        </w:rPr>
        <w:t xml:space="preserve"> </w:t>
      </w:r>
      <w:r>
        <w:rPr>
          <w:rFonts w:ascii="Aptos" w:hAnsi="Aptos"/>
          <w:bCs/>
          <w:color w:val="4EA72E"/>
          <w:w w:val="115"/>
          <w:sz w:val="21"/>
          <w:szCs w:val="21"/>
          <w:lang w:val="nl-NL"/>
        </w:rPr>
        <w:t>No:</w:t>
      </w:r>
      <w:r>
        <w:rPr>
          <w:rFonts w:ascii="Aptos" w:hAnsi="Aptos"/>
          <w:bCs/>
          <w:color w:val="4EA72E"/>
          <w:spacing w:val="-2"/>
          <w:w w:val="115"/>
          <w:sz w:val="21"/>
          <w:szCs w:val="21"/>
          <w:lang w:val="nl-NL"/>
        </w:rPr>
        <w:t>98879529</w:t>
      </w:r>
    </w:p>
    <w:p w14:paraId="4BBDFE0F" w14:textId="77777777" w:rsidR="00CE49EB" w:rsidRPr="00801CF1" w:rsidRDefault="00000000">
      <w:pPr>
        <w:pStyle w:val="Heading3"/>
        <w:spacing w:before="10" w:line="230" w:lineRule="auto"/>
        <w:rPr>
          <w:lang w:val="nl-NL"/>
        </w:rPr>
      </w:pPr>
      <w:r>
        <w:rPr>
          <w:b/>
          <w:bCs/>
          <w:color w:val="DFDD06"/>
          <w:lang w:val="nl-NL"/>
        </w:rPr>
        <w:t>Adres Praktijk:</w:t>
      </w:r>
      <w:r>
        <w:rPr>
          <w:color w:val="DFDD06"/>
          <w:lang w:val="nl-NL"/>
        </w:rPr>
        <w:t xml:space="preserve"> </w:t>
      </w:r>
      <w:r>
        <w:rPr>
          <w:color w:val="00C0C4"/>
          <w:lang w:val="nl-NL"/>
        </w:rPr>
        <w:t xml:space="preserve">Doelenstraat 90 </w:t>
      </w:r>
      <w:r>
        <w:rPr>
          <w:color w:val="00C0C4"/>
          <w:w w:val="80"/>
          <w:lang w:val="nl-NL"/>
        </w:rPr>
        <w:t>NL - 2611 NW Delft</w:t>
      </w:r>
    </w:p>
    <w:p w14:paraId="389C92A6" w14:textId="77777777" w:rsidR="00000000" w:rsidRDefault="00000000">
      <w:pPr>
        <w:rPr>
          <w:lang w:val="nl-NL"/>
        </w:rPr>
      </w:pPr>
    </w:p>
    <w:p w14:paraId="52C85938" w14:textId="77777777" w:rsidR="00801CF1" w:rsidRPr="00801CF1" w:rsidRDefault="00801CF1">
      <w:pPr>
        <w:rPr>
          <w:lang w:val="nl-NL"/>
        </w:rPr>
        <w:sectPr w:rsidR="00801CF1" w:rsidRPr="00801CF1">
          <w:pgSz w:w="11910" w:h="16840"/>
          <w:pgMar w:top="920" w:right="1559" w:bottom="280" w:left="1559" w:header="720" w:footer="720" w:gutter="0"/>
          <w:cols w:num="2" w:space="720" w:equalWidth="0">
            <w:col w:w="2665" w:space="3801"/>
            <w:col w:w="2326" w:space="0"/>
          </w:cols>
        </w:sectPr>
      </w:pPr>
    </w:p>
    <w:p w14:paraId="6B139607" w14:textId="77777777" w:rsidR="00CE49EB" w:rsidRDefault="00CE49EB">
      <w:pPr>
        <w:pStyle w:val="BodyText"/>
        <w:rPr>
          <w:rFonts w:ascii="Tahoma" w:hAnsi="Tahoma" w:cs="Tahoma"/>
          <w:sz w:val="23"/>
          <w:lang w:val="nl-NL"/>
        </w:rPr>
      </w:pPr>
    </w:p>
    <w:p w14:paraId="44E7F847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</w:pPr>
      <w:r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  <w:t>Please fill in the following information prior to your first appointment</w:t>
      </w:r>
    </w:p>
    <w:p w14:paraId="122C874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</w:pPr>
      <w:r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  <w:t>and give directly to your naturopath when you arrive to ensure</w:t>
      </w:r>
    </w:p>
    <w:p w14:paraId="514D525A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</w:pPr>
      <w:r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  <w:t>complete confidentiality. If there is any information that you do not</w:t>
      </w:r>
    </w:p>
    <w:p w14:paraId="1E5D381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</w:pPr>
      <w:r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  <w:t>feel comfortable writing down or would rather discuss in person, just</w:t>
      </w:r>
    </w:p>
    <w:p w14:paraId="793C90D4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</w:pPr>
      <w:r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  <w:t>mark a star beside the question and it can be addressed during your</w:t>
      </w:r>
    </w:p>
    <w:p w14:paraId="238D1F1C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</w:pPr>
      <w:r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  <w:t>appointment if you wish.</w:t>
      </w:r>
    </w:p>
    <w:p w14:paraId="3833FB81" w14:textId="77777777" w:rsidR="006C61FF" w:rsidRDefault="006C61FF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26"/>
          <w:szCs w:val="26"/>
          <w:lang w:val="en-GB"/>
        </w:rPr>
      </w:pPr>
    </w:p>
    <w:p w14:paraId="77EF4604" w14:textId="45E2316A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Date____Name________________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e_mail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>_________________ Adress____________________</w:t>
      </w:r>
    </w:p>
    <w:p w14:paraId="315E0748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Phone#_____________________ Date of Birth _______ Gender__ Height_____ Weight_____</w:t>
      </w:r>
    </w:p>
    <w:p w14:paraId="7F4A2A59" w14:textId="207715FD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Health Insurance name &amp; package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name__________________________________________</w:t>
      </w:r>
    </w:p>
    <w:p w14:paraId="5B478653" w14:textId="165984C6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When during the day is your energy and alertness best? _____________________________</w:t>
      </w:r>
    </w:p>
    <w:p w14:paraId="61F910DE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Worst?_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 How did you hear about me______________________________________</w:t>
      </w:r>
    </w:p>
    <w:p w14:paraId="2B08F203" w14:textId="6296CB9B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Other health care providers you see________________________________________________</w:t>
      </w:r>
    </w:p>
    <w:p w14:paraId="11391D02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Date and kind of last medical physical exams: ________________________</w:t>
      </w:r>
    </w:p>
    <w:p w14:paraId="571A86E1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Where these tests normal? (Y/N) Date of last blood tests Where these tests normal? (Y/N)</w:t>
      </w:r>
    </w:p>
    <w:p w14:paraId="2FB54593" w14:textId="37EC6D34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Occupation_______________________ Full or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Part time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 Ho</w:t>
      </w:r>
      <w:r>
        <w:rPr>
          <w:rFonts w:ascii="Helvetica Neue" w:eastAsia="Calibri" w:hAnsi="Helvetica Neue" w:cs="Helvetica Neue"/>
          <w:color w:val="000000"/>
          <w:lang w:val="en-GB"/>
        </w:rPr>
        <w:t>b</w:t>
      </w:r>
      <w:r>
        <w:rPr>
          <w:rFonts w:ascii="Helvetica Neue" w:eastAsia="Calibri" w:hAnsi="Helvetica Neue" w:cs="Helvetica Neue"/>
          <w:color w:val="000000"/>
          <w:lang w:val="en-GB"/>
        </w:rPr>
        <w:t>bies______________</w:t>
      </w:r>
    </w:p>
    <w:p w14:paraId="583AD817" w14:textId="7E4CC6F9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What is your main reason for seeing a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naturopath?_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_________________________________</w:t>
      </w:r>
    </w:p>
    <w:p w14:paraId="3D3829B6" w14:textId="3E8EDDCF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List any other health concerns that are troubling you &amp; the length of time they have been a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problem ______________________________________________________________________</w:t>
      </w:r>
    </w:p>
    <w:p w14:paraId="2EA5100C" w14:textId="1D0F1280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What are your goals regarding your naturopathic </w:t>
      </w:r>
      <w:r>
        <w:rPr>
          <w:rFonts w:ascii="Helvetica Neue" w:eastAsia="Calibri" w:hAnsi="Helvetica Neue" w:cs="Helvetica Neue"/>
          <w:color w:val="000000"/>
          <w:lang w:val="en-GB"/>
        </w:rPr>
        <w:t>consultation/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coaching</w:t>
      </w:r>
      <w:r>
        <w:rPr>
          <w:rFonts w:ascii="Helvetica Neue" w:eastAsia="Calibri" w:hAnsi="Helvetica Neue" w:cs="Helvetica Neue"/>
          <w:color w:val="000000"/>
          <w:lang w:val="en-GB"/>
        </w:rPr>
        <w:t>?_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______________</w:t>
      </w:r>
    </w:p>
    <w:p w14:paraId="0D65698A" w14:textId="77AC1675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_______________________________________________________________________________</w:t>
      </w:r>
    </w:p>
    <w:p w14:paraId="068E8A0F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34"/>
          <w:szCs w:val="34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Long-term</w:t>
      </w:r>
      <w:r>
        <w:rPr>
          <w:rFonts w:ascii="Helvetica Neue" w:eastAsia="Calibri" w:hAnsi="Helvetica Neue" w:cs="Helvetica Neue"/>
          <w:color w:val="000000"/>
          <w:sz w:val="34"/>
          <w:szCs w:val="34"/>
          <w:lang w:val="en-GB"/>
        </w:rPr>
        <w:t>_____________________________________________</w:t>
      </w:r>
    </w:p>
    <w:p w14:paraId="25531A66" w14:textId="66458586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Past medications and length of time taken: _________________________________________</w:t>
      </w:r>
    </w:p>
    <w:p w14:paraId="00287055" w14:textId="385EF2E1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_______________________________________________________________________________</w:t>
      </w:r>
    </w:p>
    <w:p w14:paraId="2A6A25FA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Which kind of emotional ailment are you dealing with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at the moment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?</w:t>
      </w:r>
    </w:p>
    <w:p w14:paraId="453FAB08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Using the scale below, please rate the topics in range of importance according to your more</w:t>
      </w:r>
    </w:p>
    <w:p w14:paraId="36913783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current feeling (from 0 as </w:t>
      </w:r>
      <w:proofErr w:type="spell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inexisting</w:t>
      </w:r>
      <w:proofErr w:type="spell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to 10 as unbearable):</w:t>
      </w:r>
    </w:p>
    <w:p w14:paraId="5D805625" w14:textId="0BF433EE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anger _; hurry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_;worry_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resignation_; beyond control_; lapse in concentration_; shame_; rigidity_;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lack of self-confidence_; heightened sensibility _; heightened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control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_;anxiety</w:t>
      </w:r>
      <w:proofErr w:type="spellEnd"/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_; social isolation_;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sorrow_; awful mood _; fanaticism_; fear_;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precipitation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_;individualism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_; selfishness_; hesitation_; exhaustion_; vulnerability_;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suspiciousness_; heavy heart_; apathy_;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dissatisfaction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_;shyness</w:t>
      </w:r>
      <w:proofErr w:type="spellEnd"/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_; dependence_; submission_;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distraction _; camouflage_5; stress_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>.</w:t>
      </w:r>
    </w:p>
    <w:p w14:paraId="03A05DCF" w14:textId="27D4EC34" w:rsidR="001C6D2B" w:rsidRPr="00CD1965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In assessing your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health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it is helpful to have some sense of the degree of satisfaction you feel in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various areas of your life.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Using the scale below, please rate </w:t>
      </w:r>
      <w:proofErr w:type="spell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your self</w:t>
      </w:r>
      <w:proofErr w:type="spell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in terms of satisfaction: 0</w:t>
      </w:r>
    </w:p>
    <w:p w14:paraId="3A3B7F94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means you are very unsatisfied, 10 means you are completely satisfied</w:t>
      </w:r>
      <w:r>
        <w:rPr>
          <w:rFonts w:ascii="Helvetica Neue" w:eastAsia="Calibri" w:hAnsi="Helvetica Neue" w:cs="Helvetica Neue"/>
          <w:color w:val="000000"/>
          <w:lang w:val="en-GB"/>
        </w:rPr>
        <w:t>:</w:t>
      </w:r>
    </w:p>
    <w:p w14:paraId="179A1F25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family_; friends__; relationships _;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carreer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>__; physical environment__; health__; recreation__.</w:t>
      </w:r>
    </w:p>
    <w:p w14:paraId="0EA981C5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In the list below, underline all surgeries, accidents or traumatic events you have experienced:</w:t>
      </w:r>
    </w:p>
    <w:p w14:paraId="17E4264E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● surgeries: adenoids, abdomen, heart, appendix, hernia,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hemorrhoids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>, joint replacements, kidney</w:t>
      </w:r>
    </w:p>
    <w:p w14:paraId="269E399B" w14:textId="4B96EF16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stones, gall stones, uterus, penis, prostate, hydrocele, cataract,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other:_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________________</w:t>
      </w:r>
    </w:p>
    <w:p w14:paraId="1F14BCC9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● trauma: any serious shock, grief, major disappointments, severe fright, nervous breakdown,</w:t>
      </w:r>
    </w:p>
    <w:p w14:paraId="799B3DD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period of stress overload. Please describe and place a checkmark beside the event that</w:t>
      </w:r>
    </w:p>
    <w:p w14:paraId="539F49C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continue to impact your life_______________________________________________________</w:t>
      </w:r>
    </w:p>
    <w:p w14:paraId="20DD27E3" w14:textId="1FCD6CFA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lastRenderedPageBreak/>
        <w:t>_______________________________________________________________________________</w:t>
      </w:r>
    </w:p>
    <w:p w14:paraId="5F5000D6" w14:textId="39BBE1A0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18"/>
          <w:szCs w:val="18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_______________________________________________________________________________● accidents: any accident or injury to the body or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head?</w:t>
      </w:r>
      <w:r>
        <w:rPr>
          <w:rFonts w:ascii="Helvetica Neue" w:eastAsia="Calibri" w:hAnsi="Helvetica Neue" w:cs="Helvetica Neue"/>
          <w:color w:val="000000"/>
          <w:sz w:val="18"/>
          <w:szCs w:val="18"/>
          <w:lang w:val="en-GB"/>
        </w:rPr>
        <w:t>_</w:t>
      </w:r>
      <w:proofErr w:type="gramEnd"/>
      <w:r>
        <w:rPr>
          <w:rFonts w:ascii="Helvetica Neue" w:eastAsia="Calibri" w:hAnsi="Helvetica Neue" w:cs="Helvetica Neue"/>
          <w:color w:val="000000"/>
          <w:sz w:val="18"/>
          <w:szCs w:val="18"/>
          <w:lang w:val="en-GB"/>
        </w:rPr>
        <w:t>_________________</w:t>
      </w:r>
    </w:p>
    <w:p w14:paraId="1B3CF5A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Which vaccinations have you had? If you are unsure, please indicate with “?”</w:t>
      </w:r>
    </w:p>
    <w:p w14:paraId="582B38AE" w14:textId="1DCDF1D4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diphtheria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_;measles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/mumps/rubella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_;meningitis_;polio_;tetanus_;chickenpox_;Hepatitis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ABC_;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pertussis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_;flu</w:t>
      </w:r>
      <w:proofErr w:type="spellEnd"/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_; covid 19 and if yes, how many shots?: How many amalgam (silver) filling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do you have ________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Have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 xml:space="preserve"> you ever had a reaction to a vaccine?________________</w:t>
      </w:r>
    </w:p>
    <w:p w14:paraId="58822FBC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0D2A51CB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FAMILY HISTORY</w:t>
      </w:r>
    </w:p>
    <w:p w14:paraId="6174AE7E" w14:textId="3E53B37F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please list family 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members’</w:t>
      </w:r>
      <w:proofErr w:type="gram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has had the following illnesses: use G for grandparent, P for parent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and S for sibling</w:t>
      </w:r>
    </w:p>
    <w:p w14:paraId="5456FF53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Abscesses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Alcoholism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spellStart"/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Anemia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 xml:space="preserve">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Amnesia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Arthritis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Asthma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Allergies ;</w:t>
      </w:r>
      <w:proofErr w:type="gramEnd"/>
    </w:p>
    <w:p w14:paraId="288DEE0B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Cancer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Crohn's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Colitis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Diabetes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Emphysema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Epilepsy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Eyes/sight</w:t>
      </w:r>
    </w:p>
    <w:p w14:paraId="67F1DC22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problems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Gall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Stones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Genital Herpes; Heart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Disease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High Blood</w:t>
      </w:r>
    </w:p>
    <w:p w14:paraId="4496F0C6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Pressure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High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Cholesterol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Hepatitis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Lupus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Lungs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problems</w:t>
      </w:r>
    </w:p>
    <w:p w14:paraId="6D9FAF66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Mental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Illness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Migraines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Miscarriage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Multiple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Sclerosis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Obesity ;</w:t>
      </w:r>
      <w:proofErr w:type="gramEnd"/>
    </w:p>
    <w:p w14:paraId="2218C33C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Osteoporosis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Parkinson's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Pelvic Inflammatory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disease ;Strokes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;</w:t>
      </w:r>
    </w:p>
    <w:p w14:paraId="2B068CEB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Rheumatic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Fever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Sinusitis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Skin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disease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Spleen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disease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Thyroids</w:t>
      </w:r>
    </w:p>
    <w:p w14:paraId="3558EF16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problems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Under Weight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problems ;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Prostate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problems ;</w:t>
      </w:r>
      <w:proofErr w:type="gramEnd"/>
    </w:p>
    <w:p w14:paraId="2FD8DF0F" w14:textId="2C19D1C0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What is the emotional climate of your home and work/school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environment?_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___________</w:t>
      </w:r>
    </w:p>
    <w:p w14:paraId="2DF2018A" w14:textId="3D444CFE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_______________________________________________________________________________</w:t>
      </w:r>
    </w:p>
    <w:p w14:paraId="47A5C595" w14:textId="77777777" w:rsidR="006C61FF" w:rsidRDefault="006C61FF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3831E2BA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EATING HABITS &amp; DIETARY PATTERNS</w:t>
      </w:r>
    </w:p>
    <w:p w14:paraId="6B2E3CBE" w14:textId="33C7B5AA" w:rsidR="00CD1965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0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do not consume/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use;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proofErr w:type="gram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1=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consume/use 2-3 times/month:</w:t>
      </w:r>
    </w:p>
    <w:p w14:paraId="6B55CEB4" w14:textId="4BFB2150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2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consume/use weekly: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3=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consume/use daily</w:t>
      </w:r>
    </w:p>
    <w:p w14:paraId="3508FA86" w14:textId="501C4D38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__Alcohol __Artificial sweeteners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__Candy, desserts, sugar __Fast foods __Fried foods</w:t>
      </w:r>
    </w:p>
    <w:p w14:paraId="347FBA73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__Cigarettes or vape __Cigars, pipes __Caffeinated beverages __Carbonated beverages</w:t>
      </w:r>
    </w:p>
    <w:p w14:paraId="098D85C7" w14:textId="55B50765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__Lunch meats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__Dairy __Vitamins/minerals __Baked goods __Dieting for weight control</w:t>
      </w:r>
    </w:p>
    <w:p w14:paraId="000DB0B7" w14:textId="34CA796C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__Tap water __Distilled water __Charcoal filtered water</w:t>
      </w:r>
    </w:p>
    <w:p w14:paraId="284118B9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Are there any beverage, food or food groups that you avoid? (Y/N)</w:t>
      </w:r>
    </w:p>
    <w:p w14:paraId="645E4C8B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If yes, which one and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why?_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______________________________________________________</w:t>
      </w:r>
    </w:p>
    <w:p w14:paraId="771DC925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</w:p>
    <w:p w14:paraId="10AB6816" w14:textId="56A0EFD6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MEDICATIONS</w:t>
      </w:r>
    </w:p>
    <w:p w14:paraId="1AC4C393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Key: Place a checkmark beside the meds you have taken in the last month</w:t>
      </w:r>
    </w:p>
    <w:p w14:paraId="74429666" w14:textId="0147E244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__Antacids __Anti-anxiety Anticonvulsants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_Antibiotics Antidepressants 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>Anti-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fungals</w:t>
      </w:r>
      <w:proofErr w:type="spellEnd"/>
    </w:p>
    <w:p w14:paraId="6C3FDACD" w14:textId="14B95729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__Aspirin Ibuprofen __Tylenol __Beta blockers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__Appetite suppressants __Chemotherapy</w:t>
      </w:r>
    </w:p>
    <w:p w14:paraId="3D3F19AF" w14:textId="0EE5A24E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__Cortisone Steroids Recreational drugs __ High blood pressure meds 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>Laxatives</w:t>
      </w:r>
    </w:p>
    <w:p w14:paraId="3C3794B8" w14:textId="276DAAB2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__Diuretics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__Cholesterol-lowering __Diabetic medications/insulin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__Pain Relievers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__Viagra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Testosterone 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Thyroid medications 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Ulcer meds 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Asthma inhalers 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>Sleeping pills</w:t>
      </w:r>
    </w:p>
    <w:p w14:paraId="13F73CD6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3B511C14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SUPPLEMENTS</w:t>
      </w:r>
    </w:p>
    <w:p w14:paraId="31AEFED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How many supplements are you currently taking and for how long?</w:t>
      </w:r>
    </w:p>
    <w:p w14:paraId="21723959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Underline those which were not prescribed (which you took the initiative to take)</w:t>
      </w:r>
    </w:p>
    <w:p w14:paraId="360EBF42" w14:textId="3B3C3FED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_______________________________________________________________________________</w:t>
      </w:r>
    </w:p>
    <w:p w14:paraId="6ECC1C18" w14:textId="56CED9EE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_______________________________________________________________________________</w:t>
      </w:r>
    </w:p>
    <w:p w14:paraId="7627028C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275EABBF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UPPER GASTROINTESTINAL SYSTEM</w:t>
      </w:r>
    </w:p>
    <w:p w14:paraId="4A6DEF31" w14:textId="70914099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1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mild/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monthly; 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proofErr w:type="gramEnd"/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2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moderate/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weekly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;   </w:t>
      </w:r>
      <w:proofErr w:type="gramEnd"/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3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severe/daily</w:t>
      </w:r>
    </w:p>
    <w:p w14:paraId="767DFBF2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__gas/belching within 1 hr after eating __sense of excess fullness after meals __</w:t>
      </w:r>
    </w:p>
    <w:p w14:paraId="3621EF05" w14:textId="7CAD367C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bad breath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__heartburn/acid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reflux__loss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 xml:space="preserve"> of taste for meat __stomach upset by vitamins __sweat has strong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odour __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anemia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 xml:space="preserve"> unresponsive to iron __sleepy after meals __feel like skipping breakfast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diarrhea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>, chronic __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diarrhea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 xml:space="preserve"> shortly after meals __black/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tarry coloured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stools __und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>i</w:t>
      </w:r>
      <w:r>
        <w:rPr>
          <w:rFonts w:ascii="Helvetica Neue" w:eastAsia="Calibri" w:hAnsi="Helvetica Neue" w:cs="Helvetica Neue"/>
          <w:color w:val="000000"/>
          <w:lang w:val="en-GB"/>
        </w:rPr>
        <w:t>gested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f</w:t>
      </w:r>
      <w:r>
        <w:rPr>
          <w:rFonts w:ascii="Helvetica Neue" w:eastAsia="Calibri" w:hAnsi="Helvetica Neue" w:cs="Helvetica Neue"/>
          <w:color w:val="000000"/>
          <w:lang w:val="en-GB"/>
        </w:rPr>
        <w:t>ood in stool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__feel better if you don’t eat __fingernails chip/peel/break easily __stomach pains/cramps</w:t>
      </w:r>
    </w:p>
    <w:p w14:paraId="3545C784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</w:p>
    <w:p w14:paraId="4EDB519B" w14:textId="1C10381F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MOVEMENT &amp; NATURE</w:t>
      </w:r>
    </w:p>
    <w:p w14:paraId="4ED68964" w14:textId="004F589D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Type of activity &amp; how many minutes do you spend 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exercising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weekly?_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_______________</w:t>
      </w:r>
    </w:p>
    <w:p w14:paraId="503E1361" w14:textId="2EA79F8D" w:rsidR="00CD1965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How much time do you spend outdoors in natural sunligh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t </w:t>
      </w:r>
      <w:proofErr w:type="spellStart"/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daily?_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_________________mins</w:t>
      </w:r>
      <w:proofErr w:type="spellEnd"/>
    </w:p>
    <w:p w14:paraId="01D0FE35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3D950E7C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04EC04CA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17619241" w14:textId="787A3FBC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COPING &amp; DE-EXCITATION:</w:t>
      </w:r>
    </w:p>
    <w:p w14:paraId="1A5FE7A6" w14:textId="50A09589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What specific activities do you use to transition out of "fight or flight" mode (e.g., meditation,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 h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obbies, social connection, alcohol,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mariuana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>, other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)?_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____________________________________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>____________________________________</w:t>
      </w:r>
    </w:p>
    <w:p w14:paraId="733BDB45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</w:p>
    <w:p w14:paraId="6C46934F" w14:textId="3B958C80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MORNING SPEED &amp; FLUENCY METRICS:</w:t>
      </w:r>
    </w:p>
    <w:p w14:paraId="6A8E2CE4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Verbal Friction: </w:t>
      </w:r>
      <w:r>
        <w:rPr>
          <w:rFonts w:ascii="Helvetica Neue" w:eastAsia="Calibri" w:hAnsi="Helvetica Neue" w:cs="Helvetica Neue"/>
          <w:color w:val="000000"/>
          <w:sz w:val="28"/>
          <w:szCs w:val="28"/>
          <w:lang w:val="en-GB"/>
        </w:rPr>
        <w:t>[__]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(1 = mixing up words/frequent pausing; 10 = fluid, effortless conversation).</w:t>
      </w:r>
    </w:p>
    <w:p w14:paraId="6B5D15F2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1 to 10 Word-Recall Speed: </w:t>
      </w:r>
      <w:r>
        <w:rPr>
          <w:rFonts w:ascii="Helvetica Neue" w:eastAsia="Calibri" w:hAnsi="Helvetica Neue" w:cs="Helvetica Neue"/>
          <w:color w:val="000000"/>
          <w:sz w:val="28"/>
          <w:szCs w:val="28"/>
          <w:lang w:val="en-GB"/>
        </w:rPr>
        <w:t>[__]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(how quickly names, nouns, or technical words come to mind?).</w:t>
      </w:r>
    </w:p>
    <w:p w14:paraId="6D1FCD1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1 to 10 Working Memory Status: </w:t>
      </w:r>
      <w:r>
        <w:rPr>
          <w:rFonts w:ascii="Helvetica Neue" w:eastAsia="Calibri" w:hAnsi="Helvetica Neue" w:cs="Helvetica Neue"/>
          <w:color w:val="000000"/>
          <w:sz w:val="28"/>
          <w:szCs w:val="28"/>
          <w:lang w:val="en-GB"/>
        </w:rPr>
        <w:t>[__]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(Do you often walk into a room and forget why? (Y/N).</w:t>
      </w:r>
    </w:p>
    <w:p w14:paraId="7810037C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780ACB15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SLEEP PATTERN, CIRCADIAN BIOLOGY &amp; RECOVERY</w:t>
      </w:r>
    </w:p>
    <w:p w14:paraId="7FD8740A" w14:textId="715322AF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Rate your sleep quality from 1 (poor) to 10 (excellent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):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__  </w:t>
      </w:r>
      <w:r>
        <w:rPr>
          <w:rFonts w:ascii="Helvetica Neue" w:eastAsia="Calibri" w:hAnsi="Helvetica Neue" w:cs="Helvetica Neue"/>
          <w:color w:val="000000"/>
          <w:lang w:val="en-GB"/>
        </w:rPr>
        <w:t>Time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it takes to fall asleep: _____mins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 xml:space="preserve">;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Number of nightly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awakenings:_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" w:eastAsia="Calibri" w:hAnsi="Helvetica" w:cs="Helvetica"/>
          <w:color w:val="000000"/>
          <w:sz w:val="29"/>
          <w:szCs w:val="29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Do you wake up feeling refreshed or chronically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unrefreshed?</w:t>
      </w:r>
      <w:r w:rsidR="00CD1965">
        <w:rPr>
          <w:rFonts w:ascii="Helvetica Neue" w:eastAsia="Calibri" w:hAnsi="Helvetica Neue" w:cs="Helvetica Neue"/>
          <w:color w:val="000000"/>
          <w:lang w:val="en-GB"/>
        </w:rPr>
        <w:t>_</w:t>
      </w:r>
      <w:proofErr w:type="gramEnd"/>
      <w:r w:rsidR="00CD1965">
        <w:rPr>
          <w:rFonts w:ascii="Helvetica Neue" w:eastAsia="Calibri" w:hAnsi="Helvetica Neue" w:cs="Helvetica Neue"/>
          <w:color w:val="000000"/>
          <w:lang w:val="en-GB"/>
        </w:rPr>
        <w:t>_________________________________________________________</w:t>
      </w:r>
    </w:p>
    <w:p w14:paraId="77B958F7" w14:textId="77777777" w:rsidR="00CD1965" w:rsidRDefault="00CD1965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</w:p>
    <w:p w14:paraId="2DE8AA81" w14:textId="1962A0A3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LIVER &amp; GALLBLADDER</w:t>
      </w:r>
    </w:p>
    <w:p w14:paraId="320AA5FD" w14:textId="4FE08CB3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1=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mild/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monthly; 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proofErr w:type="gramEnd"/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2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moderate/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weekly;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proofErr w:type="gram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3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CD1965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severe/daily</w:t>
      </w:r>
    </w:p>
    <w:p w14:paraId="5D8EABE8" w14:textId="48B750DB" w:rsidR="001C6D2B" w:rsidRDefault="00977173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pain between shoulder </w:t>
      </w:r>
      <w:proofErr w:type="gramStart"/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blades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proofErr w:type="gramEnd"/>
      <w:r w:rsidR="001C6D2B">
        <w:rPr>
          <w:rFonts w:ascii="Helvetica Neue" w:eastAsia="Calibri" w:hAnsi="Helvetica Neue" w:cs="Helvetica Neue"/>
          <w:color w:val="000000"/>
          <w:lang w:val="en-GB"/>
        </w:rPr>
        <w:t>stomach upset by greasy foods</w:t>
      </w:r>
    </w:p>
    <w:p w14:paraId="093A9BF6" w14:textId="380379B5" w:rsidR="001C6D2B" w:rsidRDefault="00977173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_ 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greasy or shiny stools nausea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 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sea/car/airplane/motion sickness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history of morning sickness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light/clay coloured stools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dry/itchy/peeling skin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headache over eyes gallbladder attacks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bitter taste in mouth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become sick after wine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easily intoxicated if drink wine easily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hung over if drink wine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alcohol per week-</w:t>
      </w:r>
      <w:proofErr w:type="gramStart"/>
      <w:r w:rsidR="001C6D2B">
        <w:rPr>
          <w:rFonts w:ascii="Helvetica Neue" w:eastAsia="Calibri" w:hAnsi="Helvetica Neue" w:cs="Helvetica Neue"/>
          <w:color w:val="000000"/>
          <w:lang w:val="en-GB"/>
        </w:rPr>
        <w:t>amount :</w:t>
      </w:r>
      <w:proofErr w:type="gramEnd"/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 recovering alcoholic (Y/N)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history of alcohol/drug abuse (Y/N) history of hepatitis (Y/N)</w:t>
      </w:r>
    </w:p>
    <w:p w14:paraId="287DEEC1" w14:textId="7531AF2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sensitive to chemicals/perfumes (Y/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 xml:space="preserve">N) 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sensitive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to tobacco smoke (Y/N)</w:t>
      </w:r>
    </w:p>
    <w:p w14:paraId="01D015B7" w14:textId="4AD7631F" w:rsidR="001C6D2B" w:rsidRDefault="00977173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pain under right side of rib </w:t>
      </w:r>
      <w:proofErr w:type="gramStart"/>
      <w:r w:rsidR="001C6D2B">
        <w:rPr>
          <w:rFonts w:ascii="Helvetica Neue" w:eastAsia="Calibri" w:hAnsi="Helvetica Neue" w:cs="Helvetica Neue"/>
          <w:color w:val="000000"/>
          <w:lang w:val="en-GB"/>
        </w:rPr>
        <w:t>cage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proofErr w:type="spellStart"/>
      <w:proofErr w:type="gramEnd"/>
      <w:r w:rsidR="001C6D2B">
        <w:rPr>
          <w:rFonts w:ascii="Helvetica Neue" w:eastAsia="Calibri" w:hAnsi="Helvetica Neue" w:cs="Helvetica Neue"/>
          <w:color w:val="000000"/>
          <w:lang w:val="en-GB"/>
        </w:rPr>
        <w:t>hemorrhoids</w:t>
      </w:r>
      <w:proofErr w:type="spellEnd"/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/varicose </w:t>
      </w:r>
      <w:proofErr w:type="gramStart"/>
      <w:r w:rsidR="001C6D2B">
        <w:rPr>
          <w:rFonts w:ascii="Helvetica Neue" w:eastAsia="Calibri" w:hAnsi="Helvetica Neue" w:cs="Helvetica Neue"/>
          <w:color w:val="000000"/>
          <w:lang w:val="en-GB"/>
        </w:rPr>
        <w:t>veins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 _</w:t>
      </w:r>
      <w:proofErr w:type="gramEnd"/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NutraSweet (aspartame) consumption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_ 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chronic fatigue or fibromyalgia</w:t>
      </w:r>
    </w:p>
    <w:p w14:paraId="2E0F0E65" w14:textId="77777777" w:rsidR="00977173" w:rsidRDefault="00977173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26DDB32C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SMALL INTESTINE</w:t>
      </w:r>
    </w:p>
    <w:p w14:paraId="31864984" w14:textId="4B6625F4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1=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mild/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monthly; 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proofErr w:type="gram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2=moderate/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weekly; 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proofErr w:type="gram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3=severe/daily</w:t>
      </w:r>
    </w:p>
    <w:p w14:paraId="07BF2C44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__abdominal bloating 1-2 hrs after eating __specific foods make you tired/bloated</w:t>
      </w:r>
    </w:p>
    <w:p w14:paraId="4C11E1FA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__food allergies __pulse speeds after eating __airborne allergies __experience hives</w:t>
      </w:r>
    </w:p>
    <w:p w14:paraId="65171347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__crave bread or noodles __Crohn’s disease __bizarre vivid dreams/nightmares</w:t>
      </w:r>
    </w:p>
    <w:p w14:paraId="06BC115E" w14:textId="28CAD736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__alternating constipation &amp;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diarrhea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 xml:space="preserve"> __asthma/sinus infections/stuffy nose</w:t>
      </w:r>
    </w:p>
    <w:p w14:paraId="77F3071B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__wheat/grain sensitivity __feel spacey or unreal __over the counter pain medications</w:t>
      </w:r>
    </w:p>
    <w:p w14:paraId="3B3C1BAE" w14:textId="77777777" w:rsidR="00977173" w:rsidRDefault="00977173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</w:p>
    <w:p w14:paraId="41648D58" w14:textId="08AEF6BB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LARGE INTESTINE</w:t>
      </w:r>
    </w:p>
    <w:p w14:paraId="6B645A92" w14:textId="5B15FD6F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1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mild/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monthly; 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proofErr w:type="gram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2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moderate/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weekly; 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proofErr w:type="gram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3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severe/daily</w:t>
      </w:r>
    </w:p>
    <w:p w14:paraId="787059CD" w14:textId="333D35CC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__anus itches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__coated tongue __taken antibiotics for over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1 month</w:t>
      </w:r>
      <w:proofErr w:type="gramEnd"/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>
        <w:rPr>
          <w:rFonts w:ascii="Helvetica Neue" w:eastAsia="Calibri" w:hAnsi="Helvetica Neue" w:cs="Helvetica Neue"/>
          <w:color w:val="000000"/>
          <w:lang w:val="en-GB"/>
        </w:rPr>
        <w:t>_fungus/yeast infections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__ring worm, jock itch, athlete’s foot, nail fungus __less than one bowel movement per day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__stools hard or difficult to pass __history of parasites (Y/N) __stools are not well formed (loose)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__stools have corners/edges/flat/ribbon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shaped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_diverticulitis</w:t>
      </w:r>
    </w:p>
    <w:p w14:paraId="31409A7A" w14:textId="770DA82D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__cramping in lower abdomen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__blood in stool __mucus in stool __excessive foul smelling lower bowel gas __dark circles under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eyes __painful to press along outer thighs</w:t>
      </w:r>
    </w:p>
    <w:p w14:paraId="4711D7A8" w14:textId="77777777" w:rsidR="00977173" w:rsidRDefault="00977173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16730CF8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ESSENTIAL FATTY ACIDS</w:t>
      </w:r>
    </w:p>
    <w:p w14:paraId="227F0D0B" w14:textId="01576C25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1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mild/monthly; 2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moderate/weekly; 3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severe/daily</w:t>
      </w:r>
    </w:p>
    <w:p w14:paraId="19DC59D9" w14:textId="1DF9A288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experience pain relief with aspirin (Y/N) __crave fatty/greasy foods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low/reduced fat diet (Y/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 xml:space="preserve">N) 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_tension headaches at base of skull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>
        <w:rPr>
          <w:rFonts w:ascii="Helvetica Neue" w:eastAsia="Calibri" w:hAnsi="Helvetica Neue" w:cs="Helvetica Neue"/>
          <w:color w:val="000000"/>
          <w:lang w:val="en-GB"/>
        </w:rPr>
        <w:t>headaches when out in the hot sun __muscles easily fatigued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sunburn easily __dry flaky skin/dandruff __fatty fish consumption</w:t>
      </w:r>
    </w:p>
    <w:p w14:paraId="12F8E373" w14:textId="77777777" w:rsidR="00977173" w:rsidRDefault="00977173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356F8E0F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METABOLIC HEALTH</w:t>
      </w:r>
    </w:p>
    <w:p w14:paraId="65CEE71E" w14:textId="3A2FF9DE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1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mild/monthly; 2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moderate/weekly; 3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severe/daily</w:t>
      </w:r>
    </w:p>
    <w:p w14:paraId="2DB51816" w14:textId="77777777" w:rsidR="00977173" w:rsidRDefault="00977173" w:rsidP="0097717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crave </w:t>
      </w:r>
      <w:proofErr w:type="gramStart"/>
      <w:r w:rsidR="001C6D2B">
        <w:rPr>
          <w:rFonts w:ascii="Helvetica Neue" w:eastAsia="Calibri" w:hAnsi="Helvetica Neue" w:cs="Helvetica Neue"/>
          <w:color w:val="000000"/>
          <w:lang w:val="en-GB"/>
        </w:rPr>
        <w:t>sweets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 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_</w:t>
      </w:r>
      <w:proofErr w:type="gramEnd"/>
      <w:r w:rsidR="001C6D2B">
        <w:rPr>
          <w:rFonts w:ascii="Helvetica Neue" w:eastAsia="Calibri" w:hAnsi="Helvetica Neue" w:cs="Helvetica Neue"/>
          <w:color w:val="000000"/>
          <w:lang w:val="en-GB"/>
        </w:rPr>
        <w:t>_binge/uncontrolled eating __excessive appetite __crave coffee/sugar in the afternoon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__ sleepy in afternoon __fatigue that is relieved by eating __irritable before meals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__awaken a few hours after falling asleep &amp; difficult to get back to sleep __</w:t>
      </w:r>
    </w:p>
    <w:p w14:paraId="62D7D9F1" w14:textId="1769D0CC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17C90124" w14:textId="77777777" w:rsidR="00977173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__headache if meals are skipped/delayed __shaky if meals delayed __frequent thirst</w:t>
      </w:r>
    </w:p>
    <w:p w14:paraId="71D0BA62" w14:textId="77777777" w:rsidR="00977173" w:rsidRDefault="00977173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0DD0CBA5" w14:textId="153D757B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MINERAL NEEDS</w:t>
      </w:r>
    </w:p>
    <w:p w14:paraId="40603787" w14:textId="55B6AE6E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1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mild/monthly; 2</w:t>
      </w:r>
    </w:p>
    <w:p w14:paraId="03BF3986" w14:textId="77777777" w:rsidR="00977173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moderate/weekly; 3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severe/daily</w:t>
      </w:r>
    </w:p>
    <w:p w14:paraId="01F59536" w14:textId="7FE15D24" w:rsidR="001C6D2B" w:rsidRPr="00977173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__bone loss (reduced density on bone scan) __calf/foot/toe cramps at rest __hoarseness</w:t>
      </w:r>
    </w:p>
    <w:p w14:paraId="4569EEA4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__cold sores/fever blisters/herpes lesions __frequent skin rashes &amp;/or hives __gag easily</w:t>
      </w:r>
    </w:p>
    <w:p w14:paraId="0BF4E20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__frequent fevers __excessively flexible joints __dry mouth/eyes/nose __lump in throat</w:t>
      </w:r>
    </w:p>
    <w:p w14:paraId="4C8ECB01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__white spots on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fingernails__pain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>/swelling in joints __deceased sense of taste/smell</w:t>
      </w:r>
    </w:p>
    <w:p w14:paraId="1D0EB743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__morning stiffness __nausea with vomiting __history of carpal tunnel syndrome (Y/N)</w:t>
      </w:r>
    </w:p>
    <w:p w14:paraId="0C36384C" w14:textId="5A0E7E81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__crave chocolate __history of lower right abdominal pains __herniated disc (Y/N)</w:t>
      </w:r>
    </w:p>
    <w:p w14:paraId="171A622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__feet have a strong odour __history of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anemia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 xml:space="preserve"> __whites of eyes blue tinted</w:t>
      </w:r>
    </w:p>
    <w:p w14:paraId="476D7410" w14:textId="7917F6DF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__history of bone spurs (Y/N) __difficulty swallowing __history of stress fracture (Y/N)</w:t>
      </w:r>
    </w:p>
    <w:p w14:paraId="4D0A63F3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__cuts heal slowly &amp;/or scar easily __history of stress fracture (Y/N) __bursitis/tendonitis</w:t>
      </w:r>
    </w:p>
    <w:p w14:paraId="2D92911C" w14:textId="77777777" w:rsidR="00977173" w:rsidRDefault="00977173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22A94ED3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NUTRITIONAL NEEDS</w:t>
      </w:r>
    </w:p>
    <w:p w14:paraId="68773FD8" w14:textId="4743A14E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1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mild/monthly; 2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moderate/weekly; 3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977173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severe/daily</w:t>
      </w:r>
    </w:p>
    <w:p w14:paraId="57C90BF4" w14:textId="667D29DD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__muscles become easily fatigued __vulnerable to insect bites __loss of muscle tone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__ringing in ears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feel exhausted/sore after moderate exercise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 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>__polyps, warts</w:t>
      </w:r>
      <w:r w:rsidR="007D5797">
        <w:rPr>
          <w:rFonts w:ascii="Helvetica" w:eastAsia="Calibri" w:hAnsi="Helvetica" w:cs="Helvetica"/>
          <w:color w:val="000000"/>
          <w:lang w:val="en-GB"/>
        </w:rPr>
        <w:t xml:space="preserve"> </w:t>
      </w:r>
      <w:r w:rsidR="007D5797">
        <w:rPr>
          <w:rFonts w:ascii="Helvetica" w:eastAsia="Calibri" w:hAnsi="Helvetica" w:cs="Helvetica"/>
          <w:color w:val="000000"/>
          <w:lang w:val="en-GB"/>
        </w:rPr>
        <w:t xml:space="preserve">     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>__depressed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heaviness in arms/legs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numbness/tingling/itchy hands __bleeding gums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enlarged heart/congestive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heart failure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>__MSG sensitivity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__fear of impending doom __worrier, apprehensive, anxious __nervous/agitated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__can hear heart beat on pillow at night __nose bleeds &amp;/or tend to bruise easily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__night sweats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whole body/limb jerking as falling asleep __restless leg syndrome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cracks at corner of mouth </w:t>
      </w: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wake up without remembering dreams</w:t>
      </w:r>
      <w:r w:rsidR="00977173">
        <w:rPr>
          <w:rFonts w:ascii="Helvetica Neue" w:eastAsia="Calibri" w:hAnsi="Helvetica Neue" w:cs="Helvetica Neue"/>
          <w:color w:val="000000"/>
          <w:lang w:val="en-GB"/>
        </w:rPr>
        <w:t xml:space="preserve">  </w:t>
      </w: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small bumps on back of arms __strong light bothers eyes at night</w:t>
      </w:r>
    </w:p>
    <w:p w14:paraId="493DAB53" w14:textId="77777777" w:rsidR="007D5797" w:rsidRDefault="007D5797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</w:p>
    <w:p w14:paraId="56DC7CCF" w14:textId="6ABBFF4A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ADRENALS</w:t>
      </w:r>
    </w:p>
    <w:p w14:paraId="14DE0FA9" w14:textId="7CABBE80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1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mild/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monthly; 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proofErr w:type="gram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2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moderate/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weekly; 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 </w:t>
      </w:r>
      <w:proofErr w:type="gram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3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–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severe/daily</w:t>
      </w:r>
    </w:p>
    <w:p w14:paraId="260B7A9F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tend to be a night person __difficulty falling asleep __slow starter in the morning</w:t>
      </w:r>
    </w:p>
    <w:p w14:paraId="43803B51" w14:textId="783A153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__headache after exercising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tend to be keyed up, trouble calming down _clench or grind teeth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feeling wired/jittery after drinking coffee __chronic low back pain, worse with fatigue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__pain after manipulation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difficulty maintaining correction after manipulation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( </w:t>
      </w:r>
      <w:proofErr w:type="spell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ex.chiropractor</w:t>
      </w:r>
      <w:proofErr w:type="spell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)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arthritic tendencies __become dizzy when stand suddenly __asthma, wheezing, or difficulty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breathing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calm on outside, troubled on inside 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__crave salty foods</w:t>
      </w:r>
      <w:r>
        <w:rPr>
          <w:rFonts w:ascii="Helvetica" w:eastAsia="Calibri" w:hAnsi="Helvetica" w:cs="Helvetica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__afternoon yawning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perspire easily</w:t>
      </w:r>
      <w:r>
        <w:rPr>
          <w:rFonts w:ascii="Helvetica" w:eastAsia="Calibri" w:hAnsi="Helvetica" w:cs="Helvetica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allergies &amp;/or hives __tendency to need sunglasses __weakness, dizziness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" w:eastAsia="Calibri" w:hAnsi="Helvetica" w:cs="Helvetica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>chronic fatigue, or get drowsy often __pain on the medial/inner side of the knee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__tendency to sprain ankles/shin splints __allergies &amp;/or hives </w:t>
      </w:r>
    </w:p>
    <w:p w14:paraId="689F2F96" w14:textId="77777777" w:rsidR="007D5797" w:rsidRDefault="007D5797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29706E5D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PITUITARY</w:t>
      </w:r>
    </w:p>
    <w:p w14:paraId="2D48F4D5" w14:textId="7C858132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i/>
          <w:iCs/>
          <w:color w:val="000000"/>
          <w:lang w:val="en-GB"/>
        </w:rPr>
      </w:pP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Key: 1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mild/</w:t>
      </w:r>
      <w:proofErr w:type="spell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monthy</w:t>
      </w:r>
      <w:proofErr w:type="spellEnd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; 2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moderate/</w:t>
      </w:r>
      <w:proofErr w:type="gramStart"/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weekly;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3</w:t>
      </w:r>
      <w:proofErr w:type="gramEnd"/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=</w:t>
      </w:r>
      <w:r w:rsidR="007D5797">
        <w:rPr>
          <w:rFonts w:ascii="Helvetica Neue" w:eastAsia="Calibri" w:hAnsi="Helvetica Neue" w:cs="Helvetica Neue"/>
          <w:i/>
          <w:iCs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i/>
          <w:iCs/>
          <w:color w:val="000000"/>
          <w:lang w:val="en-GB"/>
        </w:rPr>
        <w:t>severe/daily</w:t>
      </w:r>
    </w:p>
    <w:p w14:paraId="62E55D87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__height under normal</w:t>
      </w:r>
      <w:r>
        <w:rPr>
          <w:rFonts w:ascii="Helvetica" w:eastAsia="Calibri" w:hAnsi="Helvetica" w:cs="Helvetica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splitting type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headach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 xml:space="preserve"> ___sexual development before age 10</w:t>
      </w:r>
    </w:p>
    <w:p w14:paraId="1441EF32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__sexual development after age 13 __tolerate sugar, feel fine when eating sugar</w:t>
      </w:r>
    </w:p>
    <w:p w14:paraId="4081FAE6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__memory failing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increased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libidio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 xml:space="preserve"> __decreased libido</w:t>
      </w:r>
      <w:r>
        <w:rPr>
          <w:rFonts w:ascii="Helvetica" w:eastAsia="Calibri" w:hAnsi="Helvetica" w:cs="Helvetica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__weight gain around hips/waist</w:t>
      </w:r>
    </w:p>
    <w:p w14:paraId="02C2B873" w14:textId="37A4D0BC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__excessive thirst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weight over normal __tendency to ulcers/colitis</w:t>
      </w:r>
    </w:p>
    <w:p w14:paraId="1C815DA6" w14:textId="77777777" w:rsidR="007D5797" w:rsidRDefault="007D5797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</w:p>
    <w:p w14:paraId="032AB69F" w14:textId="48E88D4B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THYROID</w:t>
      </w:r>
    </w:p>
    <w:p w14:paraId="18ACB70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Key: 1 = mild/monthly; 2 = moderate/weekly; 3 = severe/daily</w:t>
      </w:r>
    </w:p>
    <w:p w14:paraId="34F53F2E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__mentally sluggish, reduced initiative __sensitive/allergic to iodine __fast pulse at rest</w:t>
      </w:r>
    </w:p>
    <w:p w14:paraId="6FFEAACF" w14:textId="29F27642" w:rsidR="001C6D2B" w:rsidRPr="007D5797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" w:eastAsia="Calibri" w:hAnsi="Helvetica" w:cs="Helvetica"/>
          <w:color w:val="000000"/>
          <w:lang w:val="en-GB"/>
        </w:rPr>
      </w:pP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difficulty gaining weight __flush easily __inward trembling</w:t>
      </w:r>
      <w:r>
        <w:rPr>
          <w:rFonts w:ascii="Helvetica" w:eastAsia="Calibri" w:hAnsi="Helvetica" w:cs="Helvetica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__constipation, chronic</w:t>
      </w:r>
    </w:p>
    <w:p w14:paraId="457692E1" w14:textId="72085CEF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__intolerance to high temperatures </w:t>
      </w:r>
      <w:r>
        <w:rPr>
          <w:rFonts w:ascii="Helvetica" w:eastAsia="Calibri" w:hAnsi="Helvetica" w:cs="Helvetica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excessive hair loss &amp;/or coarse hair __seasonal sadness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__easily fatigued, sleep during the day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sensitive to cold, cold hands &amp; feet __fast pulse at rest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__difficulty losing weight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morning headaches/wear off during day __seasonal sadness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__loss of lateral 1/3 of eyebrow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nervous, emotional, can’t work under pressure</w:t>
      </w:r>
    </w:p>
    <w:p w14:paraId="2CDA3610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05581CAC" w14:textId="77777777" w:rsidR="006C61FF" w:rsidRDefault="006C61FF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</w:p>
    <w:p w14:paraId="70ED9A00" w14:textId="26E39F04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lastRenderedPageBreak/>
        <w:t>MEN ONLY</w:t>
      </w:r>
    </w:p>
    <w:p w14:paraId="6639F127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Key: 1 = mild/monthly; 2 = moderate/weekly; 3 = severe/daily</w:t>
      </w:r>
    </w:p>
    <w:p w14:paraId="57E54872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__prostate problems __waking to urinate at night __pain/burning with urination</w:t>
      </w:r>
    </w:p>
    <w:p w14:paraId="1219311B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__difficulty with urination, dribbling __interruption of stream during urination</w:t>
      </w:r>
    </w:p>
    <w:p w14:paraId="4D168030" w14:textId="5BA3B314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__difficult to start/stop urine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pain on inside of legs/heels __decreased sexual function</w:t>
      </w:r>
    </w:p>
    <w:p w14:paraId="29FE6C35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__feeling of incomplete bowel and/or bladder evacuation</w:t>
      </w:r>
    </w:p>
    <w:p w14:paraId="6A981161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73408DD2" w14:textId="208A096B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WOMEN ONLY</w:t>
      </w:r>
    </w:p>
    <w:p w14:paraId="0E8DB012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Key: 1 = mild/monthly; 2 = moderate/weekly; 3 = severe/daily</w:t>
      </w:r>
    </w:p>
    <w:p w14:paraId="6CA862E6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__depression during periods __vaginal dryness night sweats (in menopausal females)</w:t>
      </w:r>
    </w:p>
    <w:p w14:paraId="453BEC8E" w14:textId="5E5428B1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__intermittent menstrual flow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painful intercourse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mood swings associated with periods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>__</w:t>
      </w:r>
      <w:r>
        <w:rPr>
          <w:rFonts w:ascii="Helvetica Neue" w:eastAsia="Calibri" w:hAnsi="Helvetica Neue" w:cs="Helvetica Neue"/>
          <w:color w:val="000000"/>
          <w:lang w:val="en-GB"/>
        </w:rPr>
        <w:t>crave chocolate around periods __vaginal discharge __occasional skipped periods</w:t>
      </w:r>
    </w:p>
    <w:p w14:paraId="33CB7A9E" w14:textId="3658D5BB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__breast tenderness associated with cycle __excessive menstrual </w:t>
      </w:r>
      <w:proofErr w:type="spellStart"/>
      <w:r>
        <w:rPr>
          <w:rFonts w:ascii="Helvetica Neue" w:eastAsia="Calibri" w:hAnsi="Helvetica Neue" w:cs="Helvetica Neue"/>
          <w:color w:val="000000"/>
          <w:lang w:val="en-GB"/>
        </w:rPr>
        <w:t>flow__vaginal</w:t>
      </w:r>
      <w:proofErr w:type="spellEnd"/>
      <w:r>
        <w:rPr>
          <w:rFonts w:ascii="Helvetica Neue" w:eastAsia="Calibri" w:hAnsi="Helvetica Neue" w:cs="Helvetica Neue"/>
          <w:color w:val="000000"/>
          <w:lang w:val="en-GB"/>
        </w:rPr>
        <w:t xml:space="preserve"> itchiness</w:t>
      </w:r>
    </w:p>
    <w:p w14:paraId="202BC934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__scanty blood flow during periods __gain weight around hips</w:t>
      </w:r>
      <w:r>
        <w:rPr>
          <w:rFonts w:ascii="Helvetica" w:eastAsia="Calibri" w:hAnsi="Helvetica" w:cs="Helvetica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__excess facial/body hair</w:t>
      </w:r>
    </w:p>
    <w:p w14:paraId="0E4AA22B" w14:textId="090C4054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" w:eastAsia="Calibri" w:hAnsi="Helvetica" w:cs="Helvetica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>variations in menstrual cycles __hot flashes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endometriosis</w:t>
      </w:r>
      <w:r>
        <w:rPr>
          <w:rFonts w:ascii="Helvetica" w:eastAsia="Calibri" w:hAnsi="Helvetica" w:cs="Helvetica"/>
          <w:color w:val="000000"/>
          <w:lang w:val="en-GB"/>
        </w:rPr>
        <w:t xml:space="preserve"> __</w:t>
      </w:r>
      <w:r>
        <w:rPr>
          <w:rFonts w:ascii="Helvetica Neue" w:eastAsia="Calibri" w:hAnsi="Helvetica Neue" w:cs="Helvetica Neue"/>
          <w:color w:val="000000"/>
          <w:lang w:val="en-GB"/>
        </w:rPr>
        <w:t>uterine fibroids __thinning skin</w:t>
      </w:r>
    </w:p>
    <w:p w14:paraId="603C1666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Are you currently pregnant (Y/NO) Planning to be pregnant (Y/N)</w:t>
      </w:r>
    </w:p>
    <w:p w14:paraId="7C342B88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 xml:space="preserve">Are you currently on the birth control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pill?(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Y/N) Which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brand?_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_____________</w:t>
      </w:r>
    </w:p>
    <w:p w14:paraId="05F52E27" w14:textId="73AB5665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How long have you been on the pill? Age of 1°period ___Last menstrual period_____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7D5797">
        <w:rPr>
          <w:rFonts w:ascii="Helvetica Neue" w:eastAsia="Calibri" w:hAnsi="Helvetica Neue" w:cs="Helvetica Neue"/>
          <w:color w:val="000000"/>
          <w:lang w:val="en-GB"/>
        </w:rPr>
        <w:t xml:space="preserve">  </w:t>
      </w:r>
      <w:r>
        <w:rPr>
          <w:rFonts w:ascii="Helvetica Neue" w:eastAsia="Calibri" w:hAnsi="Helvetica Neue" w:cs="Helvetica Neue"/>
          <w:color w:val="000000"/>
          <w:lang w:val="en-GB"/>
        </w:rPr>
        <w:t>Have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 you ever suffered of breast fibroids, benign masses? (Y/N)</w:t>
      </w:r>
    </w:p>
    <w:p w14:paraId="555FCE22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29F844F1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CARDIOVASCULAR</w:t>
      </w:r>
    </w:p>
    <w:p w14:paraId="3479A2ED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Key: 1 = mild/monthly; 2 = moderate/weekly; 3 = severe/daily</w:t>
      </w:r>
    </w:p>
    <w:p w14:paraId="396C1B9D" w14:textId="36908A1C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aware of heavy &amp;/or irregular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breathing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ankles swell, especially at end of day</w:t>
      </w:r>
    </w:p>
    <w:p w14:paraId="036C34C0" w14:textId="620F2E29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>dull pain/tightness in chest &amp;/or radiated into right arm, worse with exertion</w:t>
      </w:r>
    </w:p>
    <w:p w14:paraId="0DC133A3" w14:textId="26429D6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>discomfort at high altitudes cough at night</w:t>
      </w:r>
      <w:r w:rsidR="00044CEC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air hunger or </w:t>
      </w: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 xml:space="preserve">sigh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frequently blush/face turns red for no reason</w:t>
      </w:r>
      <w:r w:rsidR="00044CEC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>compelled to open windows in closed room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_muscle cramps with exertion</w:t>
      </w:r>
      <w:r w:rsidR="00044CEC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r>
        <w:rPr>
          <w:rFonts w:ascii="Helvetica Neue" w:eastAsia="Calibri" w:hAnsi="Helvetica Neue" w:cs="Helvetica Neue"/>
          <w:color w:val="000000"/>
          <w:lang w:val="en-GB"/>
        </w:rPr>
        <w:t>shortness of breath with moderate exertion</w:t>
      </w:r>
    </w:p>
    <w:p w14:paraId="0DC86201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47E6A42B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KIDNEY &amp; BLADDER</w:t>
      </w:r>
    </w:p>
    <w:p w14:paraId="7634E90C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Key: 1 = mild/monthly; 2 = moderate/weekly; 3 = severe/daily</w:t>
      </w:r>
    </w:p>
    <w:p w14:paraId="5033E2DC" w14:textId="24B70A6A" w:rsidR="001C6D2B" w:rsidRDefault="00044CEC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pain in mid-back </w:t>
      </w:r>
      <w:proofErr w:type="gramStart"/>
      <w:r w:rsidR="001C6D2B">
        <w:rPr>
          <w:rFonts w:ascii="Helvetica Neue" w:eastAsia="Calibri" w:hAnsi="Helvetica Neue" w:cs="Helvetica Neue"/>
          <w:color w:val="000000"/>
          <w:lang w:val="en-GB"/>
        </w:rPr>
        <w:t>region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proofErr w:type="gramEnd"/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cloudy/bloody/darkened </w:t>
      </w:r>
      <w:proofErr w:type="gramStart"/>
      <w:r w:rsidR="001C6D2B">
        <w:rPr>
          <w:rFonts w:ascii="Helvetica Neue" w:eastAsia="Calibri" w:hAnsi="Helvetica Neue" w:cs="Helvetica Neue"/>
          <w:color w:val="000000"/>
          <w:lang w:val="en-GB"/>
        </w:rPr>
        <w:t>urine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 xml:space="preserve">urine has a strong odour  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_p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uffy/dark circles around eyes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history of kidney stones (Y/N)</w:t>
      </w:r>
    </w:p>
    <w:p w14:paraId="7F72A1C9" w14:textId="77777777" w:rsidR="00044CEC" w:rsidRDefault="00044CEC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7192E743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</w:pPr>
      <w:r>
        <w:rPr>
          <w:rFonts w:ascii="Helvetica Neue" w:eastAsia="Calibri" w:hAnsi="Helvetica Neue" w:cs="Helvetica Neue"/>
          <w:b/>
          <w:bCs/>
          <w:color w:val="000000"/>
          <w:sz w:val="20"/>
          <w:szCs w:val="20"/>
          <w:lang w:val="en-GB"/>
        </w:rPr>
        <w:t>IMMUNE SYSTEM</w:t>
      </w:r>
    </w:p>
    <w:p w14:paraId="2BBEF146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Key: 1 = mild/monthly; 2 = moderate/weekly; 3 = severe/daily</w:t>
      </w:r>
    </w:p>
    <w:p w14:paraId="0612623F" w14:textId="6F3E312E" w:rsidR="001C6D2B" w:rsidRDefault="00044CEC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runny/drippy nose never get sick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catch colds at beginning of winter acne (adult)</w:t>
      </w:r>
    </w:p>
    <w:p w14:paraId="3115BE26" w14:textId="7F24F8B7" w:rsidR="001C6D2B" w:rsidRDefault="00044CEC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mucus producing cough itchy skin</w:t>
      </w:r>
      <w:r>
        <w:rPr>
          <w:rFonts w:ascii="Helvetica Neue" w:eastAsia="Calibri" w:hAnsi="Helvetica Neue" w:cs="Helvetica Neue"/>
          <w:color w:val="000000"/>
          <w:lang w:val="en-GB"/>
        </w:rPr>
        <w:t xml:space="preserve"> 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frequent colds/flu cysts/boils/rashes</w:t>
      </w:r>
    </w:p>
    <w:p w14:paraId="2A2C7506" w14:textId="48668E0C" w:rsidR="001C6D2B" w:rsidRDefault="00044CEC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other infections (sinus, ear, lung, skin, bladder, kidney, etc.)</w:t>
      </w:r>
    </w:p>
    <w:p w14:paraId="3062B631" w14:textId="203AA19D" w:rsidR="001C6D2B" w:rsidRDefault="00044CEC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history of EBV, mono, herpes, shingles, chronic fatigue syndrome, hepatitis, or other 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chronic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 xml:space="preserve"> </w:t>
      </w:r>
      <w:r w:rsidR="001C6D2B">
        <w:rPr>
          <w:rFonts w:ascii="Helvetica Neue" w:eastAsia="Calibri" w:hAnsi="Helvetica Neue" w:cs="Helvetica Neue"/>
          <w:color w:val="000000"/>
          <w:lang w:val="en-GB"/>
        </w:rPr>
        <w:t>viral condition (Y/N)</w:t>
      </w:r>
    </w:p>
    <w:p w14:paraId="0DCBB9CD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55F44E5D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Are there any other health concerns that you have which have not been covered in this</w:t>
      </w:r>
    </w:p>
    <w:p w14:paraId="186F3A74" w14:textId="26F30A75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proofErr w:type="gramStart"/>
      <w:r>
        <w:rPr>
          <w:rFonts w:ascii="Helvetica Neue" w:eastAsia="Calibri" w:hAnsi="Helvetica Neue" w:cs="Helvetica Neue"/>
          <w:color w:val="000000"/>
          <w:lang w:val="en-GB"/>
        </w:rPr>
        <w:t>Q</w:t>
      </w:r>
      <w:r>
        <w:rPr>
          <w:rFonts w:ascii="Helvetica Neue" w:eastAsia="Calibri" w:hAnsi="Helvetica Neue" w:cs="Helvetica Neue"/>
          <w:color w:val="000000"/>
          <w:lang w:val="en-GB"/>
        </w:rPr>
        <w:t>uestionnaire</w:t>
      </w:r>
      <w:r>
        <w:rPr>
          <w:rFonts w:ascii="Helvetica Neue" w:eastAsia="Calibri" w:hAnsi="Helvetica Neue" w:cs="Helvetica Neue"/>
          <w:color w:val="000000"/>
          <w:lang w:val="en-GB"/>
        </w:rPr>
        <w:t>?</w:t>
      </w:r>
      <w:r>
        <w:rPr>
          <w:rFonts w:ascii="Helvetica Neue" w:eastAsia="Calibri" w:hAnsi="Helvetica Neue" w:cs="Helvetica Neue"/>
          <w:color w:val="000000"/>
          <w:lang w:val="en-GB"/>
        </w:rPr>
        <w:t>_</w:t>
      </w:r>
      <w:proofErr w:type="gramEnd"/>
      <w:r>
        <w:rPr>
          <w:rFonts w:ascii="Helvetica Neue" w:eastAsia="Calibri" w:hAnsi="Helvetica Neue" w:cs="Helvetica Neue"/>
          <w:color w:val="000000"/>
          <w:lang w:val="en-GB"/>
        </w:rPr>
        <w:t>_________________________________________________________________</w:t>
      </w:r>
    </w:p>
    <w:p w14:paraId="43133877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7E45965A" w14:textId="5F89B9D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23"/>
          <w:szCs w:val="23"/>
          <w:lang w:val="en-GB"/>
        </w:rPr>
      </w:pPr>
      <w:r>
        <w:rPr>
          <w:rFonts w:ascii="Helvetica Neue" w:eastAsia="Calibri" w:hAnsi="Helvetica Neue" w:cs="Helvetica Neue"/>
          <w:color w:val="000000"/>
          <w:sz w:val="23"/>
          <w:szCs w:val="23"/>
          <w:lang w:val="en-GB"/>
        </w:rPr>
        <w:t>Naturopathic services are provided for educational and complementary purposes and are</w:t>
      </w:r>
      <w:r>
        <w:rPr>
          <w:rFonts w:ascii="Helvetica Neue" w:eastAsia="Calibri" w:hAnsi="Helvetica Neue" w:cs="Helvetica Neue"/>
          <w:color w:val="000000"/>
          <w:sz w:val="23"/>
          <w:szCs w:val="23"/>
          <w:lang w:val="en-GB"/>
        </w:rPr>
        <w:t xml:space="preserve"> </w:t>
      </w:r>
      <w:r>
        <w:rPr>
          <w:rFonts w:ascii="Helvetica Neue" w:eastAsia="Calibri" w:hAnsi="Helvetica Neue" w:cs="Helvetica Neue"/>
          <w:color w:val="000000"/>
          <w:sz w:val="23"/>
          <w:szCs w:val="23"/>
          <w:lang w:val="en-GB"/>
        </w:rPr>
        <w:t>not a substitute for professional medical advice, diagnosis, or treatment.</w:t>
      </w:r>
    </w:p>
    <w:p w14:paraId="67D549A5" w14:textId="77777777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sz w:val="23"/>
          <w:szCs w:val="23"/>
          <w:lang w:val="en-GB"/>
        </w:rPr>
      </w:pPr>
    </w:p>
    <w:p w14:paraId="0612A013" w14:textId="20AA2A40" w:rsidR="001C6D2B" w:rsidRDefault="001C6D2B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  <w:r>
        <w:rPr>
          <w:rFonts w:ascii="Helvetica Neue" w:eastAsia="Calibri" w:hAnsi="Helvetica Neue" w:cs="Helvetica Neue"/>
          <w:color w:val="000000"/>
          <w:lang w:val="en-GB"/>
        </w:rPr>
        <w:t>Date and signture____________________________________________________________</w:t>
      </w:r>
    </w:p>
    <w:p w14:paraId="0D5233B2" w14:textId="77777777" w:rsidR="00044CEC" w:rsidRPr="001C6D2B" w:rsidRDefault="00044CEC" w:rsidP="001C6D2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djustRightInd w:val="0"/>
        <w:rPr>
          <w:rFonts w:ascii="Helvetica Neue" w:eastAsia="Calibri" w:hAnsi="Helvetica Neue" w:cs="Helvetica Neue"/>
          <w:color w:val="000000"/>
          <w:lang w:val="en-GB"/>
        </w:rPr>
      </w:pPr>
    </w:p>
    <w:p w14:paraId="17C75A66" w14:textId="77777777" w:rsidR="001C6D2B" w:rsidRPr="001C6D2B" w:rsidRDefault="001C6D2B" w:rsidP="001C6D2B">
      <w:pPr>
        <w:pStyle w:val="BodyText"/>
        <w:rPr>
          <w:rFonts w:ascii="Tahoma" w:hAnsi="Tahoma" w:cs="Tahoma"/>
          <w:sz w:val="23"/>
        </w:rPr>
      </w:pPr>
    </w:p>
    <w:p w14:paraId="1169B1DB" w14:textId="72C26579" w:rsidR="00801CF1" w:rsidRPr="00801CF1" w:rsidRDefault="00801CF1" w:rsidP="00801CF1">
      <w:pPr>
        <w:pStyle w:val="paragraph"/>
        <w:spacing w:before="0" w:beforeAutospacing="0" w:after="0" w:afterAutospacing="0"/>
        <w:ind w:left="105" w:right="-30"/>
        <w:textAlignment w:val="baseline"/>
        <w:rPr>
          <w:rFonts w:ascii="Tahoma" w:hAnsi="Tahoma" w:cs="Tahoma"/>
          <w:sz w:val="28"/>
          <w:szCs w:val="28"/>
        </w:rPr>
      </w:pPr>
      <w:r w:rsidRPr="00801CF1">
        <w:rPr>
          <w:rStyle w:val="normaltextrun"/>
          <w:rFonts w:ascii="Tahoma" w:hAnsi="Tahoma" w:cs="Tahoma"/>
          <w:color w:val="663300"/>
          <w:sz w:val="28"/>
          <w:szCs w:val="28"/>
          <w:lang w:val="en-US"/>
        </w:rPr>
        <w:t>Certified Naturopath &amp; Culinary Nutritionist</w:t>
      </w:r>
      <w:r>
        <w:rPr>
          <w:rStyle w:val="normaltextrun"/>
          <w:rFonts w:ascii="Tahoma" w:hAnsi="Tahoma" w:cs="Tahoma"/>
          <w:color w:val="663300"/>
          <w:sz w:val="28"/>
          <w:szCs w:val="28"/>
          <w:lang w:val="en-US"/>
        </w:rPr>
        <w:t xml:space="preserve">        </w:t>
      </w:r>
      <w:r w:rsidRPr="00801CF1">
        <w:rPr>
          <w:rStyle w:val="normaltextrun"/>
          <w:rFonts w:ascii="Tahoma" w:hAnsi="Tahoma" w:cs="Tahoma"/>
          <w:color w:val="007F00"/>
          <w:sz w:val="28"/>
          <w:szCs w:val="28"/>
          <w:lang w:val="en-US"/>
        </w:rPr>
        <w:t>Mob: +31-648058793</w:t>
      </w:r>
      <w:r w:rsidRPr="00801CF1">
        <w:rPr>
          <w:rFonts w:ascii="Segoe UI" w:hAnsi="Segoe UI" w:cs="Segoe UI"/>
          <w:sz w:val="28"/>
          <w:szCs w:val="28"/>
        </w:rPr>
        <w:t xml:space="preserve">                                     </w:t>
      </w:r>
    </w:p>
    <w:p w14:paraId="7FBBDD62" w14:textId="40320A15" w:rsidR="00CE49EB" w:rsidRDefault="00CE49EB">
      <w:pPr>
        <w:tabs>
          <w:tab w:val="left" w:pos="4844"/>
        </w:tabs>
        <w:spacing w:before="193" w:line="480" w:lineRule="auto"/>
        <w:ind w:left="260" w:right="798"/>
        <w:jc w:val="both"/>
        <w:rPr>
          <w:lang w:val="nl-NL"/>
        </w:rPr>
      </w:pPr>
    </w:p>
    <w:p w14:paraId="2E42A4EB" w14:textId="77777777" w:rsidR="00801CF1" w:rsidRPr="00801CF1" w:rsidRDefault="00801CF1">
      <w:pPr>
        <w:tabs>
          <w:tab w:val="left" w:pos="4844"/>
        </w:tabs>
        <w:spacing w:before="193" w:line="480" w:lineRule="auto"/>
        <w:ind w:left="260" w:right="798"/>
        <w:jc w:val="both"/>
      </w:pPr>
    </w:p>
    <w:sectPr w:rsidR="00801CF1" w:rsidRPr="00801CF1">
      <w:type w:val="continuous"/>
      <w:pgSz w:w="11910" w:h="16840"/>
      <w:pgMar w:top="920" w:right="1559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1485D7" w14:textId="77777777" w:rsidR="00DB3D76" w:rsidRDefault="00DB3D76">
      <w:r>
        <w:separator/>
      </w:r>
    </w:p>
  </w:endnote>
  <w:endnote w:type="continuationSeparator" w:id="0">
    <w:p w14:paraId="4A7C0AA2" w14:textId="77777777" w:rsidR="00DB3D76" w:rsidRDefault="00DB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221517" w14:textId="77777777" w:rsidR="00DB3D76" w:rsidRDefault="00DB3D76">
      <w:r>
        <w:rPr>
          <w:color w:val="000000"/>
        </w:rPr>
        <w:separator/>
      </w:r>
    </w:p>
  </w:footnote>
  <w:footnote w:type="continuationSeparator" w:id="0">
    <w:p w14:paraId="4458022F" w14:textId="77777777" w:rsidR="00DB3D76" w:rsidRDefault="00DB3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B744B8"/>
    <w:multiLevelType w:val="multilevel"/>
    <w:tmpl w:val="FF32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A255A"/>
    <w:multiLevelType w:val="multilevel"/>
    <w:tmpl w:val="66E4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34574"/>
    <w:multiLevelType w:val="multilevel"/>
    <w:tmpl w:val="675A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845A4"/>
    <w:multiLevelType w:val="multilevel"/>
    <w:tmpl w:val="C1CE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D298A"/>
    <w:multiLevelType w:val="multilevel"/>
    <w:tmpl w:val="914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AC3070"/>
    <w:multiLevelType w:val="multilevel"/>
    <w:tmpl w:val="FA40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419671">
    <w:abstractNumId w:val="2"/>
  </w:num>
  <w:num w:numId="2" w16cid:durableId="701977255">
    <w:abstractNumId w:val="4"/>
  </w:num>
  <w:num w:numId="3" w16cid:durableId="954101487">
    <w:abstractNumId w:val="1"/>
  </w:num>
  <w:num w:numId="4" w16cid:durableId="1121652709">
    <w:abstractNumId w:val="0"/>
  </w:num>
  <w:num w:numId="5" w16cid:durableId="914900394">
    <w:abstractNumId w:val="5"/>
  </w:num>
  <w:num w:numId="6" w16cid:durableId="142109594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E49EB"/>
    <w:rsid w:val="00044CEC"/>
    <w:rsid w:val="0013540B"/>
    <w:rsid w:val="001C6D2B"/>
    <w:rsid w:val="006C61FF"/>
    <w:rsid w:val="007D5797"/>
    <w:rsid w:val="00801CF1"/>
    <w:rsid w:val="00977173"/>
    <w:rsid w:val="00C74569"/>
    <w:rsid w:val="00CD1965"/>
    <w:rsid w:val="00CE49EB"/>
    <w:rsid w:val="00D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AAD95"/>
  <w15:docId w15:val="{43097DA3-5B6F-6F49-A216-40B5B107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39"/>
      <w:jc w:val="center"/>
      <w:outlineLvl w:val="0"/>
    </w:pPr>
    <w:rPr>
      <w:rFonts w:ascii="Papyrus" w:eastAsia="Papyrus" w:hAnsi="Papyrus" w:cs="Papyrus"/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25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380"/>
      <w:outlineLvl w:val="2"/>
    </w:pPr>
    <w:rPr>
      <w:rFonts w:ascii="Papyrus" w:eastAsia="Papyrus" w:hAnsi="Papyrus" w:cs="Papyrus"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260"/>
      <w:outlineLvl w:val="3"/>
    </w:pPr>
    <w:rPr>
      <w:b/>
      <w:bCs/>
      <w:sz w:val="16"/>
      <w:szCs w:val="16"/>
    </w:rPr>
  </w:style>
  <w:style w:type="paragraph" w:styleId="Heading5">
    <w:name w:val="heading 5"/>
    <w:basedOn w:val="Normal"/>
    <w:uiPriority w:val="9"/>
    <w:unhideWhenUsed/>
    <w:qFormat/>
    <w:pPr>
      <w:spacing w:before="184"/>
      <w:ind w:left="4498"/>
      <w:outlineLvl w:val="4"/>
    </w:pPr>
    <w:rPr>
      <w:rFonts w:ascii="Arial" w:eastAsia="Arial" w:hAnsi="Arial" w:cs="Arial"/>
      <w:b/>
      <w:bCs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6"/>
      <w:szCs w:val="16"/>
    </w:rPr>
  </w:style>
  <w:style w:type="paragraph" w:styleId="ListParagraph">
    <w:name w:val="List Paragraph"/>
    <w:basedOn w:val="Normal"/>
  </w:style>
  <w:style w:type="paragraph" w:customStyle="1" w:styleId="TableParagraph">
    <w:name w:val="Table Paragraph"/>
    <w:basedOn w:val="Normal"/>
    <w:pPr>
      <w:spacing w:before="1"/>
      <w:ind w:left="115"/>
    </w:pPr>
  </w:style>
  <w:style w:type="paragraph" w:customStyle="1" w:styleId="paragraph">
    <w:name w:val="paragraph"/>
    <w:basedOn w:val="Normal"/>
    <w:rsid w:val="00801CF1"/>
    <w:pPr>
      <w:widowControl/>
      <w:suppressAutoHyphens w:val="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NL" w:eastAsia="en-GB"/>
    </w:rPr>
  </w:style>
  <w:style w:type="character" w:customStyle="1" w:styleId="normaltextrun">
    <w:name w:val="normaltextrun"/>
    <w:basedOn w:val="DefaultParagraphFont"/>
    <w:rsid w:val="00801CF1"/>
  </w:style>
  <w:style w:type="character" w:customStyle="1" w:styleId="eop">
    <w:name w:val="eop"/>
    <w:basedOn w:val="DefaultParagraphFont"/>
    <w:rsid w:val="00801CF1"/>
  </w:style>
  <w:style w:type="character" w:styleId="Hyperlink">
    <w:name w:val="Hyperlink"/>
    <w:basedOn w:val="DefaultParagraphFont"/>
    <w:uiPriority w:val="99"/>
    <w:unhideWhenUsed/>
    <w:rsid w:val="001C6D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2536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sample naturopathy 2017- multiple rows</vt:lpstr>
    </vt:vector>
  </TitlesOfParts>
  <Company/>
  <LinksUpToDate>false</LinksUpToDate>
  <CharactersWithSpaces>16961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sample naturopathy 2017- multiple rows</dc:title>
  <dc:creator>Gebruiker</dc:creator>
  <cp:lastModifiedBy>André Bol</cp:lastModifiedBy>
  <cp:revision>2</cp:revision>
  <cp:lastPrinted>2026-07-30T15:42:00Z</cp:lastPrinted>
  <dcterms:created xsi:type="dcterms:W3CDTF">2026-07-30T15:49:00Z</dcterms:created>
  <dcterms:modified xsi:type="dcterms:W3CDTF">2026-07-30T15:49:00Z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Creator">
    <vt:lpwstr>Word</vt:lpwstr>
  </property>
  <property fmtid="{D5CDD505-2E9C-101B-9397-08002B2CF9AE}" pid="4" name="LastSaved">
    <vt:filetime>2026-04-15T00:00:00Z</vt:filetime>
  </property>
  <property fmtid="{D5CDD505-2E9C-101B-9397-08002B2CF9AE}" pid="5" name="Producer">
    <vt:lpwstr>macOS Version 14.1.2 (Build 23B92) Quartz PDFContext</vt:lpwstr>
  </property>
</Properties>
</file>